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06" w:rsidRDefault="008B4306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КОНСПЕКТ</w:t>
      </w:r>
    </w:p>
    <w:p w:rsidR="008B4306" w:rsidRDefault="008B4306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ТРЕНИРОВОЧНОГО ЗАНЯТИЯ  №1</w:t>
      </w:r>
      <w:bookmarkStart w:id="0" w:name="_GoBack"/>
      <w:bookmarkEnd w:id="0"/>
    </w:p>
    <w:p w:rsidR="008B4306" w:rsidRDefault="008B4306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Хасаншина Ляйсан Раисовна, ТСС-</w:t>
      </w:r>
      <w:smartTag w:uri="urn:schemas-microsoft-com:office:smarttags" w:element="metricconverter">
        <w:smartTagPr>
          <w:attr w:name="ProductID" w:val="1 г"/>
        </w:smartTagPr>
        <w:r>
          <w:rPr>
            <w:rFonts w:ascii="Times New Roman" w:hAnsi="Times New Roman" w:cs="Times New Roman"/>
            <w:b/>
            <w:sz w:val="28"/>
            <w:szCs w:val="28"/>
          </w:rPr>
          <w:t>1 г</w:t>
        </w:r>
      </w:smartTag>
      <w:r>
        <w:rPr>
          <w:rFonts w:ascii="Times New Roman" w:hAnsi="Times New Roman" w:cs="Times New Roman"/>
          <w:b/>
          <w:sz w:val="28"/>
          <w:szCs w:val="28"/>
        </w:rPr>
        <w:t>. ( тренер Кириллова Л.Т)</w:t>
      </w:r>
    </w:p>
    <w:p w:rsidR="008B4306" w:rsidRDefault="008B4306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306" w:rsidRPr="005D605A" w:rsidRDefault="008B4306" w:rsidP="005D605A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Подготовительная часть (разминка)</w:t>
      </w:r>
      <w:r>
        <w:rPr>
          <w:rFonts w:ascii="Times New Roman" w:hAnsi="Times New Roman" w:cs="Times New Roman"/>
          <w:b/>
          <w:sz w:val="24"/>
          <w:szCs w:val="24"/>
        </w:rPr>
        <w:t>:5 мин</w:t>
      </w:r>
    </w:p>
    <w:p w:rsidR="008B4306" w:rsidRDefault="008B4306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началом тренировки выбрать удобное свободное место, делайте упражнения в умеренном темпе; с хорошей амплитудой</w:t>
      </w:r>
    </w:p>
    <w:p w:rsidR="008B4306" w:rsidRPr="005D605A" w:rsidRDefault="008B4306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Разогревать нужно все мышечные группы, которые будут задействованы при выполнении упражнений;</w:t>
      </w:r>
    </w:p>
    <w:p w:rsidR="008B4306" w:rsidRDefault="008B430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Ходьба,  бег на месте с высоко поднятыми коленями, релеве на полупальцах</w:t>
      </w:r>
    </w:p>
    <w:p w:rsidR="008B4306" w:rsidRDefault="008B430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Стоя ноги на ширине плеч вращения согнутыми в локтях руками; далее круговые движения коленями, выпрыжки из упора присев</w:t>
      </w:r>
    </w:p>
    <w:p w:rsidR="008B4306" w:rsidRDefault="008B430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положения стоя наклон вперёд, ладонями коснуться пола, то же, но, захватив руками голени, грудью коснуться колен;  </w:t>
      </w:r>
    </w:p>
    <w:p w:rsidR="008B4306" w:rsidRDefault="008B430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широкой 2 позиции ног глубокие приседания</w:t>
      </w:r>
    </w:p>
    <w:p w:rsidR="008B4306" w:rsidRDefault="008B4306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глубокий выпад с прогибом назад</w:t>
      </w:r>
    </w:p>
    <w:p w:rsidR="008B4306" w:rsidRDefault="008B4306" w:rsidP="005D605A">
      <w:pPr>
        <w:numPr>
          <w:ilvl w:val="0"/>
          <w:numId w:val="1"/>
        </w:numPr>
        <w:spacing w:after="0" w:line="240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 седа ноги врозь и ноги вместе наклоны вперед , грудью коснуться колен;</w:t>
      </w:r>
    </w:p>
    <w:p w:rsidR="008B4306" w:rsidRDefault="008B4306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>
        <w:rPr>
          <w:rFonts w:ascii="Times New Roman" w:hAnsi="Times New Roman" w:cs="Times New Roman"/>
          <w:b/>
          <w:sz w:val="24"/>
          <w:szCs w:val="24"/>
        </w:rPr>
        <w:t>: 20 мин</w:t>
      </w:r>
    </w:p>
    <w:p w:rsidR="008B4306" w:rsidRPr="005D605A" w:rsidRDefault="008B4306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 xml:space="preserve">Держимся за любую устойчивую вертикальную поверхность      </w:t>
      </w:r>
    </w:p>
    <w:p w:rsidR="008B4306" w:rsidRPr="005D605A" w:rsidRDefault="008B4306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( стул,стол, стена)</w:t>
      </w:r>
    </w:p>
    <w:p w:rsidR="008B4306" w:rsidRPr="005D605A" w:rsidRDefault="008B4306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Соблюдаем подтянутый корпус, подтянутые бедра, дотянутые колени, сильную крепкую стопу</w:t>
      </w:r>
    </w:p>
    <w:p w:rsidR="008B4306" w:rsidRPr="005D605A" w:rsidRDefault="008B4306" w:rsidP="005D605A">
      <w:pPr>
        <w:spacing w:after="0" w:line="240" w:lineRule="auto"/>
        <w:ind w:right="11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следим, чтобы было достаточно свободного места( во избежание травм)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деми плие по 6 позиции- релеве на полупальцы.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релеве на полупальцах  8 раз, удержание 8 сек.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3)релеве на полупальцах на пр/лев ноге.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перегибы назад по 6 позиции удержание 4 сек+ глубокое плие округляем в нижнем положении спину.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3 позиция в ногах, держимся одной рукой/ другая прямая в сторону: батман тандю по 4 раза вперед/сторону/назад/сторону.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3 позиция в ногах, держимся одной рукой/ другая прямая в сторону: батман жете по 4 раза вперед/сторону/назад/сторону.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3 позиция в ногах, держимся одной рукой/ другая прямая в сторону: жете пике по 16 раз вперед/сторону/назад/сторону.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3 позиция в ногах, держимся одной рукой/ другая прямая в сторону: фондю по 3раза вперед/сторону/назад/сторону.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 3 позиция в ногах, держимся одной рукой/ другая прямая в сторону:адажио-через пассе открываем ногу вперед удерживаем 4 счета высота более 90 градусов, зарываем в 3 позицию, повторяем два раза, и так во всех направлениях.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3 позиция в ногах, держимся одной рукой/ другая прямая в сторону: гранд батман( махи) по 4 раза во всех направлениях.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прыжки по 6 позиции.</w:t>
      </w:r>
    </w:p>
    <w:p w:rsidR="008B4306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306" w:rsidRPr="005D605A" w:rsidRDefault="008B4306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Заключительная часть: 5 мин</w:t>
      </w:r>
    </w:p>
    <w:p w:rsidR="008B4306" w:rsidRPr="005D605A" w:rsidRDefault="008B4306" w:rsidP="005D605A">
      <w:pPr>
        <w:ind w:left="146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Упражнение на восстановление и расслабление:</w:t>
      </w:r>
    </w:p>
    <w:p w:rsidR="008B4306" w:rsidRDefault="008B4306" w:rsidP="005D6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–Основная стойка – подняться медленно вверх на носки, руки  вверх вдох, наклон вперед – выдох</w:t>
      </w:r>
    </w:p>
    <w:p w:rsidR="008B4306" w:rsidRPr="005D605A" w:rsidRDefault="008B4306" w:rsidP="008E717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Рекомендация: </w:t>
      </w:r>
      <w:r>
        <w:t xml:space="preserve">Посмотреть видео на </w:t>
      </w:r>
      <w:r>
        <w:rPr>
          <w:lang w:val="en-US"/>
        </w:rPr>
        <w:t>YouTube</w:t>
      </w:r>
      <w:r>
        <w:t xml:space="preserve">, </w:t>
      </w:r>
      <w:r w:rsidRPr="000C2956">
        <w:rPr>
          <w:rFonts w:ascii="ff1" w:hAnsi="ff1" w:cs="ff1"/>
          <w:color w:val="000000"/>
        </w:rPr>
        <w:t>https://www.youtube.com/watch?v=vGcxk9_f7BI</w:t>
      </w:r>
    </w:p>
    <w:sectPr w:rsidR="008B4306" w:rsidRPr="005D605A" w:rsidSect="006C0B77">
      <w:pgSz w:w="11906" w:h="16838" w:code="9"/>
      <w:pgMar w:top="1134" w:right="851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f1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19BF"/>
    <w:multiLevelType w:val="hybridMultilevel"/>
    <w:tmpl w:val="7D98AD3C"/>
    <w:lvl w:ilvl="0" w:tplc="627C8B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B8A2CDF"/>
    <w:multiLevelType w:val="multilevel"/>
    <w:tmpl w:val="240AD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">
    <w:nsid w:val="57D37A9B"/>
    <w:multiLevelType w:val="hybridMultilevel"/>
    <w:tmpl w:val="7076DCDA"/>
    <w:lvl w:ilvl="0" w:tplc="D99249E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F31B4"/>
    <w:multiLevelType w:val="hybridMultilevel"/>
    <w:tmpl w:val="39B8D53E"/>
    <w:lvl w:ilvl="0" w:tplc="A0D6A4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81351D1"/>
    <w:multiLevelType w:val="multilevel"/>
    <w:tmpl w:val="0428B2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B8C"/>
    <w:rsid w:val="000C2956"/>
    <w:rsid w:val="000C6B8C"/>
    <w:rsid w:val="005D605A"/>
    <w:rsid w:val="005E61A8"/>
    <w:rsid w:val="006C0B77"/>
    <w:rsid w:val="00702BAF"/>
    <w:rsid w:val="008007D9"/>
    <w:rsid w:val="008242FF"/>
    <w:rsid w:val="00870751"/>
    <w:rsid w:val="008B4306"/>
    <w:rsid w:val="008E717C"/>
    <w:rsid w:val="00922C48"/>
    <w:rsid w:val="009902C0"/>
    <w:rsid w:val="00A9339E"/>
    <w:rsid w:val="00B410B7"/>
    <w:rsid w:val="00B915B7"/>
    <w:rsid w:val="00B92498"/>
    <w:rsid w:val="00C21D83"/>
    <w:rsid w:val="00DF6D4A"/>
    <w:rsid w:val="00E72B6B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05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D6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367</Words>
  <Characters>2098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 danil</dc:creator>
  <cp:keywords/>
  <dc:description/>
  <cp:lastModifiedBy>***</cp:lastModifiedBy>
  <cp:revision>5</cp:revision>
  <dcterms:created xsi:type="dcterms:W3CDTF">2020-04-02T17:01:00Z</dcterms:created>
  <dcterms:modified xsi:type="dcterms:W3CDTF">2020-04-02T19:17:00Z</dcterms:modified>
</cp:coreProperties>
</file>